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宋体" w:hAnsi="宋体" w:cs="新宋体"/>
          <w:bCs/>
          <w:color w:val="000000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color w:val="000000"/>
          <w:sz w:val="28"/>
          <w:szCs w:val="28"/>
        </w:rPr>
        <w:t>附件1：</w:t>
      </w:r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pacing w:val="4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40"/>
          <w:sz w:val="44"/>
          <w:szCs w:val="44"/>
          <w:lang w:eastAsia="zh-CN"/>
        </w:rPr>
        <w:t>才俊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40"/>
          <w:sz w:val="44"/>
          <w:szCs w:val="44"/>
        </w:rPr>
        <w:t>信息登记表</w:t>
      </w:r>
    </w:p>
    <w:tbl>
      <w:tblPr>
        <w:tblStyle w:val="3"/>
        <w:tblpPr w:leftFromText="180" w:rightFromText="180" w:vertAnchor="text" w:horzAnchor="page" w:tblpXSpec="center" w:tblpY="438"/>
        <w:tblOverlap w:val="never"/>
        <w:tblW w:w="93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362"/>
        <w:gridCol w:w="570"/>
        <w:gridCol w:w="462"/>
        <w:gridCol w:w="536"/>
        <w:gridCol w:w="199"/>
        <w:gridCol w:w="725"/>
        <w:gridCol w:w="353"/>
        <w:gridCol w:w="550"/>
        <w:gridCol w:w="1232"/>
        <w:gridCol w:w="74"/>
        <w:gridCol w:w="2024"/>
        <w:gridCol w:w="1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957" w:type="dxa"/>
            <w:gridSpan w:val="2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568" w:type="dxa"/>
            <w:gridSpan w:val="3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24" w:type="dxa"/>
            <w:gridSpan w:val="2"/>
            <w:tcBorders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 别</w:t>
            </w:r>
          </w:p>
        </w:tc>
        <w:tc>
          <w:tcPr>
            <w:tcW w:w="903" w:type="dxa"/>
            <w:gridSpan w:val="2"/>
            <w:tcBorders>
              <w:lef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3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出生日期</w:t>
            </w:r>
          </w:p>
        </w:tc>
        <w:tc>
          <w:tcPr>
            <w:tcW w:w="2098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58" w:type="dxa"/>
            <w:vMerge w:val="restart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957" w:type="dxa"/>
            <w:gridSpan w:val="2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籍 贯</w:t>
            </w:r>
          </w:p>
        </w:tc>
        <w:tc>
          <w:tcPr>
            <w:tcW w:w="1568" w:type="dxa"/>
            <w:gridSpan w:val="3"/>
            <w:tcBorders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24" w:type="dxa"/>
            <w:gridSpan w:val="2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 族</w:t>
            </w:r>
          </w:p>
        </w:tc>
        <w:tc>
          <w:tcPr>
            <w:tcW w:w="903" w:type="dxa"/>
            <w:gridSpan w:val="2"/>
            <w:tcBorders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2" w:type="dxa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2098" w:type="dxa"/>
            <w:gridSpan w:val="2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tabs>
                <w:tab w:val="left" w:pos="972"/>
              </w:tabs>
              <w:ind w:right="-50" w:rightChars="-24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58" w:type="dxa"/>
            <w:vMerge w:val="continue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2525" w:type="dxa"/>
            <w:gridSpan w:val="5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现工作单位</w:t>
            </w:r>
          </w:p>
        </w:tc>
        <w:tc>
          <w:tcPr>
            <w:tcW w:w="5157" w:type="dxa"/>
            <w:gridSpan w:val="7"/>
            <w:tcBorders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tabs>
                <w:tab w:val="left" w:pos="972"/>
              </w:tabs>
              <w:ind w:right="-50" w:rightChars="-24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58" w:type="dxa"/>
            <w:vMerge w:val="continue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1527" w:type="dxa"/>
            <w:gridSpan w:val="3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通讯地址</w:t>
            </w:r>
          </w:p>
        </w:tc>
        <w:tc>
          <w:tcPr>
            <w:tcW w:w="7813" w:type="dxa"/>
            <w:gridSpan w:val="10"/>
            <w:tcBorders>
              <w:top w:val="single" w:color="auto" w:sz="2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1527" w:type="dxa"/>
            <w:gridSpan w:val="3"/>
            <w:tcBorders>
              <w:top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院校及专业</w:t>
            </w:r>
          </w:p>
        </w:tc>
        <w:tc>
          <w:tcPr>
            <w:tcW w:w="7813" w:type="dxa"/>
            <w:gridSpan w:val="10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1527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联系方式</w:t>
            </w:r>
          </w:p>
        </w:tc>
        <w:tc>
          <w:tcPr>
            <w:tcW w:w="7813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8484"/>
              </w:tabs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手   机：                          固定电话：               </w:t>
            </w:r>
          </w:p>
          <w:p>
            <w:pPr>
              <w:tabs>
                <w:tab w:val="left" w:pos="8484"/>
              </w:tabs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QQ/微信:                           邮    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1527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8484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类别</w:t>
            </w:r>
          </w:p>
        </w:tc>
        <w:tc>
          <w:tcPr>
            <w:tcW w:w="7813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8484"/>
              </w:tabs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□党政领导；□协会；□专业技术人才；□企业经营管理人才；</w:t>
            </w:r>
          </w:p>
          <w:p>
            <w:pPr>
              <w:tabs>
                <w:tab w:val="left" w:pos="8484"/>
              </w:tabs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□优秀大学生；□海外留学人员；□其他：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3" w:hRule="atLeast"/>
          <w:jc w:val="center"/>
        </w:trPr>
        <w:tc>
          <w:tcPr>
            <w:tcW w:w="595" w:type="dxa"/>
            <w:tcBorders>
              <w:top w:val="single" w:color="auto" w:sz="4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主要经历</w:t>
            </w:r>
          </w:p>
        </w:tc>
        <w:tc>
          <w:tcPr>
            <w:tcW w:w="8745" w:type="dxa"/>
            <w:gridSpan w:val="12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（可附页）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595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在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灵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主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要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亲属</w:t>
            </w:r>
          </w:p>
        </w:tc>
        <w:tc>
          <w:tcPr>
            <w:tcW w:w="1394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73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07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与本人关系</w:t>
            </w:r>
          </w:p>
        </w:tc>
        <w:tc>
          <w:tcPr>
            <w:tcW w:w="1856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368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家庭住址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7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56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8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7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56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8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6" w:hRule="atLeast"/>
          <w:jc w:val="center"/>
        </w:trPr>
        <w:tc>
          <w:tcPr>
            <w:tcW w:w="59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7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56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8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r>
        <w:rPr>
          <w:rFonts w:hint="eastAsia" w:ascii="宋体" w:hAnsi="宋体" w:cs="仿宋"/>
          <w:color w:val="000000"/>
          <w:sz w:val="24"/>
        </w:rPr>
        <w:t xml:space="preserve">        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962DEC"/>
    <w:rsid w:val="02962DEC"/>
    <w:rsid w:val="0E5A0D66"/>
    <w:rsid w:val="134D00B6"/>
    <w:rsid w:val="233A336E"/>
    <w:rsid w:val="31941B93"/>
    <w:rsid w:val="34042DBA"/>
    <w:rsid w:val="39AA21DE"/>
    <w:rsid w:val="3AB60113"/>
    <w:rsid w:val="507D4CA1"/>
    <w:rsid w:val="587B5F87"/>
    <w:rsid w:val="60D97C90"/>
    <w:rsid w:val="6D5350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jj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2018-05-22T08:31:00Z</dcterms:created>
  <dc:creator>pony</dc:creator>
  <cp:lastModifiedBy>飞翔的希望</cp:lastModifiedBy>
  <cp:lastPrinted>2020-05-07T09:09:00Z</cp:lastPrinted>
  <dcterms:modified xsi:type="dcterms:W3CDTF">2021-04-10T04:28:06Z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D5765E8EA4A2447F9DE0AF0E75EC35AC</vt:lpwstr>
  </property>
</Properties>
</file>